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493"/>
        <w:gridCol w:w="552"/>
        <w:gridCol w:w="709"/>
        <w:gridCol w:w="3199"/>
        <w:gridCol w:w="935"/>
        <w:gridCol w:w="3422"/>
      </w:tblGrid>
      <w:tr w:rsidR="0063560D" w:rsidRPr="0063560D" w14:paraId="74965A2E" w14:textId="77777777" w:rsidTr="002A52A6">
        <w:trPr>
          <w:trHeight w:val="756"/>
        </w:trPr>
        <w:tc>
          <w:tcPr>
            <w:tcW w:w="1532" w:type="dxa"/>
            <w:shd w:val="clear" w:color="auto" w:fill="auto"/>
            <w:tcMar>
              <w:top w:w="0" w:type="dxa"/>
            </w:tcMar>
          </w:tcPr>
          <w:bookmarkStart w:id="0" w:name="_GoBack"/>
          <w:bookmarkEnd w:id="0"/>
          <w:p w14:paraId="74965A2C" w14:textId="48873919" w:rsidR="00AD6E6B" w:rsidRPr="0063560D" w:rsidRDefault="002A52A6" w:rsidP="001E63D2">
            <w:pPr>
              <w:rPr>
                <w:color w:val="4F81BD" w:themeColor="accent1"/>
              </w:rPr>
            </w:pPr>
            <w:r w:rsidRPr="002A52A6">
              <w:rPr>
                <w:noProof/>
                <w:color w:val="4F81BD" w:themeColor="accent1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A65AF6" wp14:editId="2979DC4A">
                      <wp:simplePos x="0" y="0"/>
                      <wp:positionH relativeFrom="column">
                        <wp:posOffset>-590550</wp:posOffset>
                      </wp:positionH>
                      <wp:positionV relativeFrom="paragraph">
                        <wp:posOffset>-815340</wp:posOffset>
                      </wp:positionV>
                      <wp:extent cx="1800225" cy="1403985"/>
                      <wp:effectExtent l="0" t="0" r="9525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14039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B87C59" w14:textId="586A9B1F" w:rsidR="002A52A6" w:rsidRDefault="002A52A6">
                                  <w:r>
                                    <w:rPr>
                                      <w:noProof/>
                                      <w:color w:val="4F81BD" w:themeColor="accent1"/>
                                      <w:lang w:val="en-GB" w:eastAsia="en-GB"/>
                                    </w:rPr>
                                    <w:drawing>
                                      <wp:inline distT="0" distB="0" distL="0" distR="0" wp14:anchorId="67C05300" wp14:editId="2DF74FA9">
                                        <wp:extent cx="1498501" cy="2164865"/>
                                        <wp:effectExtent l="0" t="0" r="6985" b="6985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Tynwald_Logo_Outline_RGB_BLUE.png"/>
                                                <pic:cNvPicPr/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00515" cy="21677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46.5pt;margin-top:-64.2pt;width:141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" stroked="f">
                      <v:textbox style="mso-fit-shape-to-text:t">
                        <w:txbxContent>
                          <w:p w14:paraId="28B87C59" w14:textId="586A9B1F" w:rsidR="002A52A6" w:rsidRDefault="002A52A6">
                            <w:r>
                              <w:rPr>
                                <w:noProof/>
                                <w:color w:val="4F81BD" w:themeColor="accent1"/>
                                <w:lang w:val="en-GB" w:eastAsia="en-GB"/>
                              </w:rPr>
                              <w:drawing>
                                <wp:inline distT="0" distB="0" distL="0" distR="0" wp14:anchorId="67C05300" wp14:editId="2DF74FA9">
                                  <wp:extent cx="1498501" cy="2164865"/>
                                  <wp:effectExtent l="0" t="0" r="6985" b="6985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Tynwald_Logo_Outline_RGB_BLUE.pn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00515" cy="2167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948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74965A2D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2A52A6" w14:paraId="74965A32" w14:textId="77777777" w:rsidTr="002A52A6">
        <w:trPr>
          <w:trHeight w:val="288"/>
        </w:trPr>
        <w:tc>
          <w:tcPr>
            <w:tcW w:w="7019" w:type="dxa"/>
            <w:gridSpan w:val="5"/>
            <w:shd w:val="clear" w:color="auto" w:fill="auto"/>
            <w:tcMar>
              <w:top w:w="0" w:type="dxa"/>
            </w:tcMar>
          </w:tcPr>
          <w:p w14:paraId="74965A2F" w14:textId="77777777" w:rsidR="00F56369" w:rsidRPr="002A52A6" w:rsidRDefault="00F56369" w:rsidP="001E63D2">
            <w:pPr>
              <w:pStyle w:val="Slogan"/>
              <w:rPr>
                <w:color w:val="4F81BD" w:themeColor="accent1"/>
                <w:sz w:val="18"/>
              </w:rPr>
            </w:pPr>
          </w:p>
        </w:tc>
        <w:tc>
          <w:tcPr>
            <w:tcW w:w="3461" w:type="dxa"/>
            <w:shd w:val="clear" w:color="auto" w:fill="auto"/>
          </w:tcPr>
          <w:p w14:paraId="74965A30" w14:textId="3B51A80B" w:rsidR="00F56369" w:rsidRPr="002A52A6" w:rsidRDefault="00F56369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 xml:space="preserve">Date: </w:t>
            </w:r>
            <w:sdt>
              <w:sdtPr>
                <w:rPr>
                  <w:color w:val="4F81BD" w:themeColor="accent1"/>
                  <w:sz w:val="20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10-08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2A52A6" w:rsidRPr="002A52A6">
                  <w:rPr>
                    <w:color w:val="4F81BD" w:themeColor="accent1"/>
                    <w:sz w:val="20"/>
                  </w:rPr>
                  <w:t>October 8, 2018</w:t>
                </w:r>
              </w:sdtContent>
            </w:sdt>
          </w:p>
          <w:p w14:paraId="74965A31" w14:textId="77777777" w:rsidR="00F56369" w:rsidRPr="002A52A6" w:rsidRDefault="00F56369" w:rsidP="001E6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</w:tr>
      <w:tr w:rsidR="001E7EBF" w:rsidRPr="002A52A6" w14:paraId="74965A41" w14:textId="77777777" w:rsidTr="002A52A6">
        <w:trPr>
          <w:trHeight w:val="1155"/>
        </w:trPr>
        <w:tc>
          <w:tcPr>
            <w:tcW w:w="2101" w:type="dxa"/>
            <w:gridSpan w:val="2"/>
            <w:shd w:val="clear" w:color="auto" w:fill="auto"/>
            <w:tcMar>
              <w:top w:w="0" w:type="dxa"/>
            </w:tcMar>
          </w:tcPr>
          <w:p w14:paraId="74965A33" w14:textId="77777777" w:rsidR="001E7EBF" w:rsidRPr="002A52A6" w:rsidRDefault="001E7EBF" w:rsidP="001E63D2">
            <w:pPr>
              <w:rPr>
                <w:color w:val="4F81BD" w:themeColor="accent1"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14:paraId="74965A34" w14:textId="77777777" w:rsidR="001E7EBF" w:rsidRPr="002A52A6" w:rsidRDefault="0063560D" w:rsidP="00CC6BF2">
            <w:pPr>
              <w:pStyle w:val="Heading2"/>
              <w:jc w:val="righ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From</w:t>
            </w:r>
          </w:p>
        </w:tc>
        <w:tc>
          <w:tcPr>
            <w:tcW w:w="3259" w:type="dxa"/>
            <w:shd w:val="clear" w:color="auto" w:fill="auto"/>
          </w:tcPr>
          <w:p w14:paraId="74965A35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Office of the Clerk of Tynwald</w:t>
            </w:r>
          </w:p>
          <w:p w14:paraId="74965A36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Legislative Buildings</w:t>
            </w:r>
          </w:p>
          <w:p w14:paraId="74965A37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Finch Road</w:t>
            </w:r>
          </w:p>
          <w:p w14:paraId="74965A38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Douglas, Isle of Man</w:t>
            </w:r>
          </w:p>
          <w:p w14:paraId="74965A39" w14:textId="77777777" w:rsidR="001E63D2" w:rsidRPr="002A52A6" w:rsidRDefault="00CC6BF2" w:rsidP="001E63D2">
            <w:pPr>
              <w:pStyle w:val="Right-alignedtex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IM1 3PW</w:t>
            </w:r>
          </w:p>
          <w:p w14:paraId="74965A3A" w14:textId="77777777" w:rsidR="001E7EBF" w:rsidRPr="002A52A6" w:rsidRDefault="001E7EBF" w:rsidP="001E63D2">
            <w:pPr>
              <w:pStyle w:val="Right-alignedtext"/>
              <w:rPr>
                <w:color w:val="4F81BD" w:themeColor="accent1"/>
                <w:sz w:val="20"/>
              </w:rPr>
            </w:pPr>
          </w:p>
        </w:tc>
        <w:tc>
          <w:tcPr>
            <w:tcW w:w="950" w:type="dxa"/>
            <w:shd w:val="clear" w:color="auto" w:fill="auto"/>
          </w:tcPr>
          <w:p w14:paraId="74965A3B" w14:textId="77777777" w:rsidR="001E7EBF" w:rsidRPr="002A52A6" w:rsidRDefault="0063560D" w:rsidP="00CC6BF2">
            <w:pPr>
              <w:pStyle w:val="Heading2"/>
              <w:jc w:val="right"/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To</w:t>
            </w:r>
          </w:p>
        </w:tc>
        <w:tc>
          <w:tcPr>
            <w:tcW w:w="3461" w:type="dxa"/>
            <w:shd w:val="clear" w:color="auto" w:fill="auto"/>
          </w:tcPr>
          <w:p w14:paraId="2529B5D3" w14:textId="283B8EAA" w:rsidR="002A52A6" w:rsidRDefault="00893FEA" w:rsidP="0014660F">
            <w:pPr>
              <w:pStyle w:val="Right-alignedtext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Kirree Ronan</w:t>
            </w:r>
            <w:r w:rsidR="0014660F" w:rsidRPr="0014660F">
              <w:rPr>
                <w:b/>
                <w:color w:val="4F81BD" w:themeColor="accent1"/>
                <w:sz w:val="24"/>
              </w:rPr>
              <w:t xml:space="preserve"> </w:t>
            </w:r>
          </w:p>
          <w:p w14:paraId="121B23C4" w14:textId="77777777" w:rsidR="00062898" w:rsidRDefault="00062898" w:rsidP="00062898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>
              <w:rPr>
                <w:b/>
                <w:color w:val="4F81BD" w:themeColor="accent1"/>
                <w:sz w:val="28"/>
              </w:rPr>
              <w:t xml:space="preserve">39 Mill Street, Castletown, </w:t>
            </w:r>
          </w:p>
          <w:p w14:paraId="2D70B375" w14:textId="77777777" w:rsidR="00062898" w:rsidRDefault="00062898" w:rsidP="00062898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>
              <w:rPr>
                <w:b/>
                <w:color w:val="4F81BD" w:themeColor="accent1"/>
                <w:sz w:val="28"/>
              </w:rPr>
              <w:t>IM</w:t>
            </w:r>
            <w:r w:rsidRPr="00062898">
              <w:rPr>
                <w:b/>
                <w:color w:val="4F81BD" w:themeColor="accent1"/>
                <w:sz w:val="28"/>
              </w:rPr>
              <w:t>9 1</w:t>
            </w:r>
            <w:r>
              <w:rPr>
                <w:b/>
                <w:color w:val="4F81BD" w:themeColor="accent1"/>
                <w:sz w:val="28"/>
              </w:rPr>
              <w:t>AG</w:t>
            </w:r>
            <w:r w:rsidRPr="00062898">
              <w:rPr>
                <w:b/>
                <w:color w:val="4F81BD" w:themeColor="accent1"/>
                <w:sz w:val="28"/>
              </w:rPr>
              <w:t xml:space="preserve"> </w:t>
            </w:r>
          </w:p>
          <w:p w14:paraId="74965A40" w14:textId="57A1691E" w:rsidR="001E7EBF" w:rsidRPr="002A52A6" w:rsidRDefault="00062898" w:rsidP="00062898">
            <w:pPr>
              <w:pStyle w:val="Right-alignedtext"/>
              <w:rPr>
                <w:b/>
                <w:color w:val="4F81BD" w:themeColor="accent1"/>
                <w:sz w:val="28"/>
              </w:rPr>
            </w:pPr>
            <w:r w:rsidRPr="00062898">
              <w:rPr>
                <w:b/>
                <w:color w:val="4F81BD" w:themeColor="accent1"/>
                <w:sz w:val="22"/>
              </w:rPr>
              <w:t>kronan@manx.net</w:t>
            </w:r>
          </w:p>
        </w:tc>
      </w:tr>
    </w:tbl>
    <w:p w14:paraId="74965A42" w14:textId="5C4F8657" w:rsidR="00954EF9" w:rsidRPr="002A52A6" w:rsidRDefault="00954EF9" w:rsidP="004F202D">
      <w:pPr>
        <w:rPr>
          <w:color w:val="4F81BD" w:themeColor="accen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2735"/>
        <w:gridCol w:w="1634"/>
        <w:gridCol w:w="2186"/>
        <w:gridCol w:w="2187"/>
        <w:gridCol w:w="1568"/>
      </w:tblGrid>
      <w:tr w:rsidR="002A52A6" w:rsidRPr="002A52A6" w14:paraId="74965A49" w14:textId="77777777" w:rsidTr="003468ED">
        <w:trPr>
          <w:cantSplit/>
          <w:trHeight w:val="216"/>
        </w:trPr>
        <w:tc>
          <w:tcPr>
            <w:tcW w:w="276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4" w14:textId="1BF9434E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Supplier Details</w:t>
            </w: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5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6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7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8" w14:textId="77777777" w:rsidR="002A52A6" w:rsidRPr="002A52A6" w:rsidRDefault="002A52A6" w:rsidP="001E63D2">
            <w:pPr>
              <w:pStyle w:val="Heading2"/>
              <w:rPr>
                <w:b/>
                <w:color w:val="4F81BD" w:themeColor="accent1"/>
                <w:sz w:val="22"/>
              </w:rPr>
            </w:pPr>
            <w:r w:rsidRPr="002A52A6">
              <w:rPr>
                <w:b/>
                <w:color w:val="4F81BD" w:themeColor="accent1"/>
                <w:sz w:val="22"/>
              </w:rPr>
              <w:t>Government Order</w:t>
            </w:r>
          </w:p>
        </w:tc>
      </w:tr>
      <w:tr w:rsidR="00F23482" w:rsidRPr="002A52A6" w14:paraId="74965A4D" w14:textId="77777777" w:rsidTr="00F23482">
        <w:trPr>
          <w:cantSplit/>
          <w:trHeight w:val="216"/>
        </w:trPr>
        <w:tc>
          <w:tcPr>
            <w:tcW w:w="6636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A" w14:textId="5381C4EF" w:rsidR="00F23482" w:rsidRPr="002A52A6" w:rsidRDefault="00B5005E" w:rsidP="00F432C7">
            <w:pPr>
              <w:rPr>
                <w:color w:val="4F81BD" w:themeColor="accent1"/>
                <w:sz w:val="20"/>
              </w:rPr>
            </w:pPr>
            <w:r>
              <w:rPr>
                <w:color w:val="4F81BD" w:themeColor="accent1"/>
                <w:sz w:val="20"/>
              </w:rPr>
              <w:t>Kirree Ronan</w:t>
            </w:r>
            <w:r w:rsidR="00FA0D3A" w:rsidRPr="002A52A6">
              <w:rPr>
                <w:color w:val="4F81BD" w:themeColor="accent1"/>
                <w:sz w:val="20"/>
              </w:rPr>
              <w:t xml:space="preserve"> 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B" w14:textId="1EB82276" w:rsidR="00F23482" w:rsidRPr="002A52A6" w:rsidRDefault="002A52A6" w:rsidP="00F432C7">
            <w:pPr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 xml:space="preserve">September </w:t>
            </w:r>
            <w:r w:rsidR="00FA0D3A" w:rsidRPr="002A52A6">
              <w:rPr>
                <w:color w:val="4F81BD" w:themeColor="accent1"/>
                <w:sz w:val="20"/>
              </w:rPr>
              <w:t>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4C" w14:textId="345CAE30" w:rsidR="00F23482" w:rsidRPr="002A52A6" w:rsidRDefault="002A52A6" w:rsidP="00F432C7">
            <w:pPr>
              <w:rPr>
                <w:color w:val="4F81BD" w:themeColor="accent1"/>
                <w:sz w:val="20"/>
              </w:rPr>
            </w:pPr>
            <w:r w:rsidRPr="002A52A6">
              <w:rPr>
                <w:color w:val="4F81BD" w:themeColor="accent1"/>
                <w:sz w:val="20"/>
              </w:rPr>
              <w:t>8268</w:t>
            </w:r>
            <w:r w:rsidR="00893FEA">
              <w:rPr>
                <w:color w:val="4F81BD" w:themeColor="accent1"/>
                <w:sz w:val="20"/>
              </w:rPr>
              <w:t>48</w:t>
            </w:r>
          </w:p>
        </w:tc>
      </w:tr>
    </w:tbl>
    <w:p w14:paraId="74965A4E" w14:textId="77777777" w:rsidR="009C1689" w:rsidRPr="002A52A6" w:rsidRDefault="009C1689" w:rsidP="00F56369">
      <w:pPr>
        <w:rPr>
          <w:color w:val="4F81BD" w:themeColor="accent1"/>
          <w:sz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5"/>
        <w:gridCol w:w="5533"/>
        <w:gridCol w:w="1842"/>
        <w:gridCol w:w="1840"/>
      </w:tblGrid>
      <w:tr w:rsidR="0014660F" w:rsidRPr="002A52A6" w14:paraId="74965A52" w14:textId="182DE453" w:rsidTr="0014660F">
        <w:trPr>
          <w:cantSplit/>
          <w:trHeight w:val="216"/>
        </w:trPr>
        <w:tc>
          <w:tcPr>
            <w:tcW w:w="1095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4F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proofErr w:type="spellStart"/>
            <w:r w:rsidRPr="002A52A6">
              <w:rPr>
                <w:b/>
                <w:color w:val="4F81BD" w:themeColor="accent1"/>
                <w:sz w:val="24"/>
              </w:rPr>
              <w:t>Qty</w:t>
            </w:r>
            <w:proofErr w:type="spellEnd"/>
          </w:p>
        </w:tc>
        <w:tc>
          <w:tcPr>
            <w:tcW w:w="553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0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Description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74965A51" w14:textId="77777777" w:rsidR="0014660F" w:rsidRPr="002A52A6" w:rsidRDefault="0014660F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 w:rsidRPr="002A52A6">
              <w:rPr>
                <w:b/>
                <w:color w:val="4F81BD" w:themeColor="accent1"/>
                <w:sz w:val="24"/>
              </w:rPr>
              <w:t>Sale Price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339CFB3A" w14:textId="42F73CD7" w:rsidR="0014660F" w:rsidRPr="002A52A6" w:rsidRDefault="00893FEA" w:rsidP="001E63D2">
            <w:pPr>
              <w:pStyle w:val="Heading2"/>
              <w:rPr>
                <w:b/>
                <w:color w:val="4F81BD" w:themeColor="accent1"/>
                <w:sz w:val="24"/>
              </w:rPr>
            </w:pPr>
            <w:r>
              <w:rPr>
                <w:b/>
                <w:color w:val="4F81BD" w:themeColor="accent1"/>
                <w:sz w:val="24"/>
              </w:rPr>
              <w:t>Total Sales</w:t>
            </w:r>
          </w:p>
        </w:tc>
      </w:tr>
      <w:tr w:rsidR="0014660F" w:rsidRPr="002A52A6" w14:paraId="74965A56" w14:textId="285EA6F4" w:rsidTr="0014660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3" w14:textId="2576ACBC" w:rsidR="0014660F" w:rsidRPr="002A52A6" w:rsidRDefault="00893FEA" w:rsidP="00AA16FA">
            <w:pPr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1</w:t>
            </w: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54" w14:textId="5A7B2106" w:rsidR="0014660F" w:rsidRPr="002A52A6" w:rsidRDefault="00893FEA" w:rsidP="00AA16FA">
            <w:pPr>
              <w:rPr>
                <w:color w:val="4F81BD" w:themeColor="accent1"/>
                <w:sz w:val="24"/>
              </w:rPr>
            </w:pPr>
            <w:r>
              <w:rPr>
                <w:rFonts w:cstheme="minorHAnsi"/>
                <w:i/>
                <w:iCs/>
                <w:color w:val="31849B" w:themeColor="accent5" w:themeShade="BF"/>
                <w:sz w:val="24"/>
                <w:lang w:eastAsia="en-GB"/>
              </w:rPr>
              <w:t>IOM Word Art</w:t>
            </w: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4965A55" w14:textId="61150EDF" w:rsidR="0014660F" w:rsidRPr="002A52A6" w:rsidRDefault="00893FEA" w:rsidP="0014660F">
            <w:pPr>
              <w:pStyle w:val="Right-alignedtext"/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£6.99</w:t>
            </w: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37B209" w14:textId="7842D973" w:rsidR="0014660F" w:rsidRPr="002A52A6" w:rsidRDefault="0014660F" w:rsidP="002A52A6">
            <w:pPr>
              <w:pStyle w:val="Right-alignedtext"/>
              <w:rPr>
                <w:color w:val="4F81BD" w:themeColor="accent1"/>
                <w:sz w:val="24"/>
              </w:rPr>
            </w:pPr>
          </w:p>
        </w:tc>
      </w:tr>
      <w:tr w:rsidR="0014660F" w:rsidRPr="002A52A6" w14:paraId="74965A82" w14:textId="3DB5E37A" w:rsidTr="0014660F">
        <w:trPr>
          <w:cantSplit/>
          <w:trHeight w:val="216"/>
        </w:trPr>
        <w:tc>
          <w:tcPr>
            <w:tcW w:w="109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7F" w14:textId="77777777" w:rsidR="0014660F" w:rsidRPr="002A52A6" w:rsidRDefault="0014660F" w:rsidP="00AA16FA">
            <w:pPr>
              <w:rPr>
                <w:color w:val="4F81BD" w:themeColor="accent1"/>
                <w:sz w:val="24"/>
              </w:rPr>
            </w:pPr>
          </w:p>
        </w:tc>
        <w:tc>
          <w:tcPr>
            <w:tcW w:w="55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74965A80" w14:textId="77777777" w:rsidR="0014660F" w:rsidRPr="002A52A6" w:rsidRDefault="0014660F" w:rsidP="00AA16FA">
            <w:pPr>
              <w:rPr>
                <w:color w:val="4F81BD" w:themeColor="accent1"/>
                <w:sz w:val="24"/>
              </w:rPr>
            </w:pPr>
          </w:p>
        </w:tc>
        <w:tc>
          <w:tcPr>
            <w:tcW w:w="1842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74965A81" w14:textId="743270EF" w:rsidR="0014660F" w:rsidRPr="002A52A6" w:rsidRDefault="0014660F" w:rsidP="002A52A6">
            <w:pPr>
              <w:pStyle w:val="Right-alignedtext"/>
              <w:rPr>
                <w:color w:val="4F81BD" w:themeColor="accent1"/>
                <w:sz w:val="24"/>
              </w:rPr>
            </w:pPr>
          </w:p>
        </w:tc>
        <w:tc>
          <w:tcPr>
            <w:tcW w:w="18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5E4A1DB" w14:textId="4E238020" w:rsidR="0014660F" w:rsidRPr="002A52A6" w:rsidRDefault="00893FEA" w:rsidP="002A52A6">
            <w:pPr>
              <w:pStyle w:val="Right-alignedtext"/>
              <w:rPr>
                <w:color w:val="4F81BD" w:themeColor="accent1"/>
                <w:sz w:val="24"/>
              </w:rPr>
            </w:pPr>
            <w:r>
              <w:rPr>
                <w:color w:val="4F81BD" w:themeColor="accent1"/>
                <w:sz w:val="24"/>
              </w:rPr>
              <w:t>£6.99</w:t>
            </w:r>
          </w:p>
        </w:tc>
      </w:tr>
    </w:tbl>
    <w:p w14:paraId="74965A83" w14:textId="77777777" w:rsidR="00F23482" w:rsidRPr="002A52A6" w:rsidRDefault="00F23482" w:rsidP="00C67F35">
      <w:pPr>
        <w:pStyle w:val="ContactInfo"/>
        <w:jc w:val="left"/>
        <w:rPr>
          <w:b/>
          <w:color w:val="4F81BD" w:themeColor="accent1"/>
          <w:sz w:val="24"/>
        </w:rPr>
      </w:pPr>
    </w:p>
    <w:p w14:paraId="0FBADE99" w14:textId="39F19360" w:rsidR="002A52A6" w:rsidRDefault="002A52A6" w:rsidP="00062898">
      <w:pPr>
        <w:pStyle w:val="ContactInfo"/>
        <w:jc w:val="left"/>
        <w:rPr>
          <w:b/>
          <w:color w:val="4F81BD" w:themeColor="accent1"/>
          <w:sz w:val="24"/>
        </w:rPr>
      </w:pPr>
      <w:r w:rsidRPr="002A52A6">
        <w:rPr>
          <w:b/>
          <w:color w:val="4F81BD" w:themeColor="accent1"/>
          <w:sz w:val="24"/>
        </w:rPr>
        <w:t xml:space="preserve">Please provide an invoice for the above items </w:t>
      </w:r>
      <w:r w:rsidR="00062898">
        <w:rPr>
          <w:b/>
          <w:color w:val="4F81BD" w:themeColor="accent1"/>
          <w:sz w:val="24"/>
        </w:rPr>
        <w:t xml:space="preserve">- </w:t>
      </w:r>
      <w:r w:rsidRPr="002A52A6">
        <w:rPr>
          <w:b/>
          <w:color w:val="4F81BD" w:themeColor="accent1"/>
          <w:sz w:val="24"/>
        </w:rPr>
        <w:t>sale price less 20%</w:t>
      </w:r>
      <w:r w:rsidR="00062898">
        <w:rPr>
          <w:b/>
          <w:color w:val="4F81BD" w:themeColor="accent1"/>
          <w:sz w:val="24"/>
        </w:rPr>
        <w:t xml:space="preserve"> -</w:t>
      </w:r>
      <w:r w:rsidRPr="002A52A6">
        <w:rPr>
          <w:b/>
          <w:color w:val="4F81BD" w:themeColor="accent1"/>
          <w:sz w:val="24"/>
        </w:rPr>
        <w:t xml:space="preserve"> against Government</w:t>
      </w:r>
      <w:r w:rsidR="00893FEA">
        <w:rPr>
          <w:b/>
          <w:color w:val="4F81BD" w:themeColor="accent1"/>
          <w:sz w:val="24"/>
        </w:rPr>
        <w:t xml:space="preserve"> Order ref: 826848</w:t>
      </w:r>
    </w:p>
    <w:p w14:paraId="03AF9F39" w14:textId="77777777" w:rsidR="00062898" w:rsidRPr="002A52A6" w:rsidRDefault="00062898" w:rsidP="00062898">
      <w:pPr>
        <w:pStyle w:val="ContactInfo"/>
        <w:jc w:val="left"/>
        <w:rPr>
          <w:b/>
          <w:color w:val="4F81BD" w:themeColor="accent1"/>
          <w:sz w:val="24"/>
        </w:rPr>
      </w:pPr>
    </w:p>
    <w:p w14:paraId="0EFA3A8C" w14:textId="037BFCEA" w:rsidR="002A52A6" w:rsidRPr="002A52A6" w:rsidRDefault="002A52A6" w:rsidP="002A52A6">
      <w:pPr>
        <w:spacing w:before="120"/>
        <w:rPr>
          <w:b/>
          <w:color w:val="4F81BD" w:themeColor="accent1"/>
          <w:sz w:val="24"/>
          <w:szCs w:val="18"/>
        </w:rPr>
      </w:pPr>
      <w:r w:rsidRPr="002A52A6">
        <w:rPr>
          <w:b/>
          <w:color w:val="4F81BD" w:themeColor="accent1"/>
          <w:sz w:val="24"/>
          <w:szCs w:val="18"/>
        </w:rPr>
        <w:t>Bank Account details for payment:</w:t>
      </w: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2A52A6" w:rsidRPr="002A52A6" w14:paraId="0BB2DC53" w14:textId="77777777" w:rsidTr="000D19DA">
        <w:trPr>
          <w:trHeight w:val="373"/>
        </w:trPr>
        <w:tc>
          <w:tcPr>
            <w:tcW w:w="3794" w:type="dxa"/>
          </w:tcPr>
          <w:p w14:paraId="3E0E56E9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  <w:r w:rsidRPr="002A52A6">
              <w:rPr>
                <w:color w:val="4F81BD" w:themeColor="accent1"/>
                <w:sz w:val="24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47290508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</w:p>
        </w:tc>
      </w:tr>
      <w:tr w:rsidR="002A52A6" w:rsidRPr="002A52A6" w14:paraId="47ABD47A" w14:textId="77777777" w:rsidTr="000D19DA">
        <w:trPr>
          <w:trHeight w:val="373"/>
        </w:trPr>
        <w:tc>
          <w:tcPr>
            <w:tcW w:w="3794" w:type="dxa"/>
          </w:tcPr>
          <w:p w14:paraId="67BB1C83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  <w:r w:rsidRPr="002A52A6">
              <w:rPr>
                <w:color w:val="4F81BD" w:themeColor="accent1"/>
                <w:sz w:val="24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1041CEEB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</w:p>
        </w:tc>
      </w:tr>
      <w:tr w:rsidR="002A52A6" w:rsidRPr="002A52A6" w14:paraId="6A269CF6" w14:textId="77777777" w:rsidTr="000D19DA">
        <w:trPr>
          <w:trHeight w:val="373"/>
        </w:trPr>
        <w:tc>
          <w:tcPr>
            <w:tcW w:w="3794" w:type="dxa"/>
          </w:tcPr>
          <w:p w14:paraId="2603349F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  <w:r w:rsidRPr="002A52A6">
              <w:rPr>
                <w:color w:val="4F81BD" w:themeColor="accent1"/>
                <w:sz w:val="24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64068B9B" w14:textId="77777777" w:rsidR="002A52A6" w:rsidRPr="002A52A6" w:rsidRDefault="002A52A6" w:rsidP="000D19DA">
            <w:pPr>
              <w:spacing w:before="60" w:after="60"/>
              <w:rPr>
                <w:color w:val="4F81BD" w:themeColor="accent1"/>
                <w:sz w:val="24"/>
                <w:szCs w:val="18"/>
              </w:rPr>
            </w:pPr>
          </w:p>
        </w:tc>
      </w:tr>
    </w:tbl>
    <w:p w14:paraId="66607988" w14:textId="77777777" w:rsidR="002A52A6" w:rsidRPr="002A52A6" w:rsidRDefault="002A52A6" w:rsidP="002A52A6">
      <w:pPr>
        <w:pStyle w:val="ContactInfo"/>
        <w:jc w:val="left"/>
        <w:rPr>
          <w:color w:val="4F81BD" w:themeColor="accent1"/>
          <w:sz w:val="20"/>
        </w:rPr>
      </w:pPr>
    </w:p>
    <w:p w14:paraId="74965A91" w14:textId="77777777" w:rsidR="00FA0A90" w:rsidRPr="002A52A6" w:rsidRDefault="00FA0A90" w:rsidP="002A52A6">
      <w:pPr>
        <w:pStyle w:val="ContactInfo"/>
        <w:jc w:val="left"/>
        <w:rPr>
          <w:color w:val="4F81BD" w:themeColor="accent1"/>
          <w:sz w:val="20"/>
        </w:rPr>
      </w:pPr>
    </w:p>
    <w:sectPr w:rsidR="00FA0A90" w:rsidRPr="002A52A6" w:rsidSect="0083202F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965A94" w14:textId="77777777" w:rsidR="00657593" w:rsidRDefault="00657593" w:rsidP="00C67F35">
      <w:r>
        <w:separator/>
      </w:r>
    </w:p>
  </w:endnote>
  <w:endnote w:type="continuationSeparator" w:id="0">
    <w:p w14:paraId="74965A95" w14:textId="77777777" w:rsidR="00657593" w:rsidRDefault="00657593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65A92" w14:textId="77777777" w:rsidR="00657593" w:rsidRDefault="00657593" w:rsidP="00C67F35">
      <w:r>
        <w:separator/>
      </w:r>
    </w:p>
  </w:footnote>
  <w:footnote w:type="continuationSeparator" w:id="0">
    <w:p w14:paraId="74965A93" w14:textId="77777777" w:rsidR="00657593" w:rsidRDefault="00657593" w:rsidP="00C67F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2898"/>
    <w:rsid w:val="000653AC"/>
    <w:rsid w:val="00077685"/>
    <w:rsid w:val="000E042A"/>
    <w:rsid w:val="000F6B47"/>
    <w:rsid w:val="000F7D4F"/>
    <w:rsid w:val="00140EA0"/>
    <w:rsid w:val="0014660F"/>
    <w:rsid w:val="001730EB"/>
    <w:rsid w:val="001E4A8B"/>
    <w:rsid w:val="001E63D2"/>
    <w:rsid w:val="001E7EBF"/>
    <w:rsid w:val="001F0F9F"/>
    <w:rsid w:val="00202E66"/>
    <w:rsid w:val="00241DFA"/>
    <w:rsid w:val="002523E9"/>
    <w:rsid w:val="002A52A6"/>
    <w:rsid w:val="002F6035"/>
    <w:rsid w:val="00304275"/>
    <w:rsid w:val="00311C97"/>
    <w:rsid w:val="003272DA"/>
    <w:rsid w:val="0035067A"/>
    <w:rsid w:val="0035293A"/>
    <w:rsid w:val="003C7693"/>
    <w:rsid w:val="003D5A7B"/>
    <w:rsid w:val="003E5FCD"/>
    <w:rsid w:val="003F4F29"/>
    <w:rsid w:val="00441785"/>
    <w:rsid w:val="00442CDA"/>
    <w:rsid w:val="0045588D"/>
    <w:rsid w:val="004E28E4"/>
    <w:rsid w:val="004F202D"/>
    <w:rsid w:val="005209B5"/>
    <w:rsid w:val="00521569"/>
    <w:rsid w:val="00585539"/>
    <w:rsid w:val="005865E7"/>
    <w:rsid w:val="0063560D"/>
    <w:rsid w:val="00657593"/>
    <w:rsid w:val="00704C33"/>
    <w:rsid w:val="00705699"/>
    <w:rsid w:val="0074787C"/>
    <w:rsid w:val="00755F57"/>
    <w:rsid w:val="007B38EB"/>
    <w:rsid w:val="007F242B"/>
    <w:rsid w:val="008171B1"/>
    <w:rsid w:val="00820427"/>
    <w:rsid w:val="0083202F"/>
    <w:rsid w:val="00893FEA"/>
    <w:rsid w:val="008C5A0E"/>
    <w:rsid w:val="008E45DF"/>
    <w:rsid w:val="00953D43"/>
    <w:rsid w:val="00954EF9"/>
    <w:rsid w:val="00975420"/>
    <w:rsid w:val="00987E51"/>
    <w:rsid w:val="009A0A91"/>
    <w:rsid w:val="009C1689"/>
    <w:rsid w:val="009D0ECF"/>
    <w:rsid w:val="009D14C0"/>
    <w:rsid w:val="009D7158"/>
    <w:rsid w:val="00A160B4"/>
    <w:rsid w:val="00A42A8C"/>
    <w:rsid w:val="00A472D4"/>
    <w:rsid w:val="00A54A6E"/>
    <w:rsid w:val="00A63377"/>
    <w:rsid w:val="00A87BAC"/>
    <w:rsid w:val="00A908B1"/>
    <w:rsid w:val="00AA16FA"/>
    <w:rsid w:val="00AD1385"/>
    <w:rsid w:val="00AD6E6B"/>
    <w:rsid w:val="00AE499E"/>
    <w:rsid w:val="00B5005E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81ADF"/>
    <w:rsid w:val="00FA0A90"/>
    <w:rsid w:val="00FA0D3A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."/>
  <w:listSeparator w:val=","/>
  <w14:docId w14:val="74965A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  <w:style w:type="character" w:styleId="Emphasis">
    <w:name w:val="Emphasis"/>
    <w:basedOn w:val="DefaultParagraphFont"/>
    <w:uiPriority w:val="20"/>
    <w:qFormat/>
    <w:rsid w:val="002A52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0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7927D607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7927D60D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44282D"/>
    <w:rsid w:val="006817D0"/>
    <w:rsid w:val="008565E8"/>
    <w:rsid w:val="00C3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27D607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Status xmlns="http://schemas.microsoft.com/sharepoint/v3/fields">Closed</_Status>
    <Supplier xmlns="af4025bd-eda9-4d6d-bcbe-7de91e238b29">Kirree Ronan</Supplier>
    <Date_x0020_Stamp xmlns="af4025bd-eda9-4d6d-bcbe-7de91e238b29">2018-10-07T23:00:00+00:00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EB4AC7E7-275E-4042-8EBA-D2A701916997}"/>
</file>

<file path=customXml/itemProps2.xml><?xml version="1.0" encoding="utf-8"?>
<ds:datastoreItem xmlns:ds="http://schemas.openxmlformats.org/officeDocument/2006/customXml" ds:itemID="{106F043A-C062-4D2A-99B9-AC714D7CEF2D}"/>
</file>

<file path=customXml/itemProps3.xml><?xml version="1.0" encoding="utf-8"?>
<ds:datastoreItem xmlns:ds="http://schemas.openxmlformats.org/officeDocument/2006/customXml" ds:itemID="{50174FAD-A68A-4A5A-BFF6-DFAA3B443ED6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7</TotalTime>
  <Pages>1</Pages>
  <Words>89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Gifts</dc:subject>
  <dc:creator>Ruth Eastham</dc:creator>
  <cp:lastModifiedBy>Ruth Donnelly</cp:lastModifiedBy>
  <cp:revision>7</cp:revision>
  <cp:lastPrinted>2004-08-26T20:37:00Z</cp:lastPrinted>
  <dcterms:created xsi:type="dcterms:W3CDTF">2018-10-08T15:58:00Z</dcterms:created>
  <dcterms:modified xsi:type="dcterms:W3CDTF">2019-04-08T13:44:00Z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4900</vt:r8>
  </property>
  <property fmtid="{D5CDD505-2E9C-101B-9397-08002B2CF9AE}" pid="5" name="_Source">
    <vt:lpwstr>
Element Isle
</vt:lpwstr>
  </property>
</Properties>
</file>